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5A" w:rsidRDefault="009C535A" w:rsidP="009C535A">
      <w:pPr>
        <w:jc w:val="center"/>
        <w:rPr>
          <w:color w:val="660000"/>
          <w:sz w:val="20"/>
          <w:szCs w:val="20"/>
        </w:rPr>
      </w:pPr>
      <w:r>
        <w:rPr>
          <w:noProof/>
          <w:color w:val="660000"/>
          <w:sz w:val="20"/>
          <w:szCs w:val="20"/>
          <w:lang w:eastAsia="en-AU"/>
        </w:rPr>
        <w:drawing>
          <wp:anchor distT="0" distB="0" distL="114300" distR="114300" simplePos="0" relativeHeight="251659264" behindDoc="0" locked="0" layoutInCell="1" allowOverlap="1" wp14:anchorId="17AE5374" wp14:editId="15C447B5">
            <wp:simplePos x="0" y="0"/>
            <wp:positionH relativeFrom="column">
              <wp:posOffset>231140</wp:posOffset>
            </wp:positionH>
            <wp:positionV relativeFrom="paragraph">
              <wp:posOffset>-215265</wp:posOffset>
            </wp:positionV>
            <wp:extent cx="5729605" cy="1238885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ssingReques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ED4" w:rsidRDefault="00AC1440" w:rsidP="00AC1440">
      <w:pPr>
        <w:rPr>
          <w:color w:val="660000"/>
        </w:rPr>
      </w:pPr>
      <w:proofErr w:type="gramStart"/>
      <w:r>
        <w:rPr>
          <w:color w:val="660000"/>
          <w:sz w:val="22"/>
        </w:rPr>
        <w:t>B</w:t>
      </w:r>
      <w:r w:rsidR="00292B8C" w:rsidRPr="00292B8C">
        <w:rPr>
          <w:b/>
          <w:color w:val="660000"/>
          <w:sz w:val="22"/>
        </w:rPr>
        <w:t>lessing</w:t>
      </w:r>
      <w:r w:rsidR="00292B8C">
        <w:rPr>
          <w:color w:val="660000"/>
          <w:sz w:val="22"/>
        </w:rPr>
        <w:t xml:space="preserve">, </w:t>
      </w:r>
      <w:r w:rsidR="009C535A" w:rsidRPr="00AF7B46">
        <w:rPr>
          <w:color w:val="660000"/>
          <w:sz w:val="22"/>
        </w:rPr>
        <w:t>an invocation of good fortune and/or well-being upon a place, an activity, an object/s or people.</w:t>
      </w:r>
      <w:proofErr w:type="gramEnd"/>
      <w:r w:rsidR="00292B8C">
        <w:rPr>
          <w:color w:val="660000"/>
          <w:sz w:val="22"/>
        </w:rPr>
        <w:br/>
      </w:r>
      <w:proofErr w:type="gramStart"/>
      <w:r w:rsidRPr="00AC1440">
        <w:rPr>
          <w:b/>
          <w:color w:val="660000"/>
          <w:sz w:val="22"/>
        </w:rPr>
        <w:t>E</w:t>
      </w:r>
      <w:r w:rsidR="00292B8C" w:rsidRPr="00292B8C">
        <w:rPr>
          <w:b/>
          <w:color w:val="660000"/>
          <w:sz w:val="22"/>
        </w:rPr>
        <w:t>xorcism</w:t>
      </w:r>
      <w:r w:rsidR="00292B8C">
        <w:rPr>
          <w:color w:val="660000"/>
          <w:sz w:val="22"/>
        </w:rPr>
        <w:t>,</w:t>
      </w:r>
      <w:r w:rsidR="00046A7C">
        <w:rPr>
          <w:color w:val="660000"/>
          <w:sz w:val="22"/>
        </w:rPr>
        <w:t xml:space="preserve"> the </w:t>
      </w:r>
      <w:r w:rsidR="00292B8C" w:rsidRPr="00292B8C">
        <w:rPr>
          <w:color w:val="660000"/>
        </w:rPr>
        <w:t>casting out of demons whatever form they may take, religious, bigotry, racism hate etc.</w:t>
      </w:r>
      <w:proofErr w:type="gramEnd"/>
      <w:r w:rsidR="00292B8C">
        <w:rPr>
          <w:color w:val="660000"/>
        </w:rPr>
        <w:br/>
      </w:r>
      <w:proofErr w:type="gramStart"/>
      <w:r>
        <w:rPr>
          <w:b/>
          <w:color w:val="660000"/>
        </w:rPr>
        <w:t>C</w:t>
      </w:r>
      <w:r w:rsidR="00292B8C" w:rsidRPr="00292B8C">
        <w:rPr>
          <w:b/>
          <w:color w:val="660000"/>
        </w:rPr>
        <w:t>onsecration</w:t>
      </w:r>
      <w:r w:rsidR="00292B8C" w:rsidRPr="00292B8C">
        <w:rPr>
          <w:color w:val="660000"/>
        </w:rPr>
        <w:t>,</w:t>
      </w:r>
      <w:r w:rsidR="00292B8C">
        <w:rPr>
          <w:color w:val="660000"/>
          <w:sz w:val="22"/>
        </w:rPr>
        <w:t xml:space="preserve"> much like a blessing</w:t>
      </w:r>
      <w:r>
        <w:rPr>
          <w:color w:val="660000"/>
          <w:sz w:val="22"/>
        </w:rPr>
        <w:t>, a</w:t>
      </w:r>
      <w:r w:rsidR="00292B8C">
        <w:rPr>
          <w:color w:val="660000"/>
          <w:sz w:val="22"/>
        </w:rPr>
        <w:t>n</w:t>
      </w:r>
      <w:r w:rsidR="00292B8C">
        <w:rPr>
          <w:color w:val="660000"/>
          <w:sz w:val="22"/>
        </w:rPr>
        <w:t xml:space="preserve"> act of purification, the </w:t>
      </w:r>
      <w:r w:rsidR="00292B8C" w:rsidRPr="004E367C">
        <w:rPr>
          <w:color w:val="660000"/>
        </w:rPr>
        <w:t>intimate transformation in the essence, usually of an object</w:t>
      </w:r>
      <w:r w:rsidR="00292B8C">
        <w:rPr>
          <w:color w:val="660000"/>
        </w:rPr>
        <w:t>.</w:t>
      </w:r>
      <w:proofErr w:type="gramEnd"/>
    </w:p>
    <w:p w:rsidR="009C535A" w:rsidRPr="00AF7B46" w:rsidRDefault="00064ED4" w:rsidP="00AC1440">
      <w:pPr>
        <w:rPr>
          <w:color w:val="660000"/>
          <w:sz w:val="22"/>
        </w:rPr>
      </w:pPr>
      <w:proofErr w:type="spellStart"/>
      <w:proofErr w:type="gramStart"/>
      <w:r w:rsidRPr="00064ED4">
        <w:rPr>
          <w:rStyle w:val="Emphasis"/>
          <w:b/>
          <w:i w:val="0"/>
          <w:color w:val="660000"/>
        </w:rPr>
        <w:t>Deconsecration</w:t>
      </w:r>
      <w:proofErr w:type="spellEnd"/>
      <w:r>
        <w:rPr>
          <w:rStyle w:val="Emphasis"/>
          <w:i w:val="0"/>
          <w:color w:val="660000"/>
        </w:rPr>
        <w:t>, a</w:t>
      </w:r>
      <w:r w:rsidRPr="003F7140">
        <w:rPr>
          <w:rStyle w:val="Emphasis"/>
          <w:i w:val="0"/>
          <w:color w:val="660000"/>
        </w:rPr>
        <w:t xml:space="preserve"> formal decree, removing </w:t>
      </w:r>
      <w:r w:rsidRPr="003F7140">
        <w:rPr>
          <w:color w:val="660000"/>
        </w:rPr>
        <w:t>a blessing, sanction, or sacred status from a place or object.</w:t>
      </w:r>
      <w:proofErr w:type="gramEnd"/>
      <w:r w:rsidR="009C535A">
        <w:rPr>
          <w:color w:val="660000"/>
          <w:sz w:val="22"/>
        </w:rPr>
        <w:br/>
      </w:r>
    </w:p>
    <w:p w:rsidR="009C535A" w:rsidRPr="00AF7B46" w:rsidRDefault="009C535A" w:rsidP="00AC1440">
      <w:pPr>
        <w:rPr>
          <w:color w:val="660000"/>
          <w:sz w:val="22"/>
        </w:rPr>
      </w:pPr>
      <w:r w:rsidRPr="00AF7B46">
        <w:rPr>
          <w:color w:val="660000"/>
          <w:sz w:val="22"/>
        </w:rPr>
        <w:t xml:space="preserve">The Sisters are more than happy to assist in performing these acts, and to </w:t>
      </w:r>
      <w:r>
        <w:rPr>
          <w:color w:val="660000"/>
          <w:sz w:val="22"/>
        </w:rPr>
        <w:t xml:space="preserve">work with </w:t>
      </w:r>
      <w:r w:rsidRPr="00AF7B46">
        <w:rPr>
          <w:color w:val="660000"/>
          <w:sz w:val="22"/>
        </w:rPr>
        <w:t xml:space="preserve">the person/s </w:t>
      </w:r>
      <w:r w:rsidR="00C13271">
        <w:rPr>
          <w:color w:val="660000"/>
          <w:sz w:val="22"/>
        </w:rPr>
        <w:t xml:space="preserve">making the </w:t>
      </w:r>
      <w:r w:rsidRPr="00AF7B46">
        <w:rPr>
          <w:color w:val="660000"/>
          <w:sz w:val="22"/>
        </w:rPr>
        <w:t xml:space="preserve">request to create the most appropriate </w:t>
      </w:r>
      <w:r w:rsidRPr="00292B8C">
        <w:rPr>
          <w:color w:val="660000"/>
          <w:sz w:val="22"/>
        </w:rPr>
        <w:t>form of ritual that is both desired</w:t>
      </w:r>
      <w:r w:rsidRPr="00AF7B46">
        <w:rPr>
          <w:color w:val="660000"/>
          <w:sz w:val="22"/>
        </w:rPr>
        <w:t xml:space="preserve"> and required.</w:t>
      </w:r>
      <w:r w:rsidRPr="00AF7B46">
        <w:rPr>
          <w:color w:val="660000"/>
          <w:sz w:val="22"/>
        </w:rPr>
        <w:br/>
      </w:r>
    </w:p>
    <w:p w:rsidR="009C535A" w:rsidRPr="00AF7B46" w:rsidRDefault="009C535A" w:rsidP="00AC1440">
      <w:pPr>
        <w:rPr>
          <w:color w:val="660000"/>
          <w:sz w:val="22"/>
        </w:rPr>
      </w:pPr>
      <w:r w:rsidRPr="00AF7B46">
        <w:rPr>
          <w:color w:val="660000"/>
          <w:sz w:val="22"/>
        </w:rPr>
        <w:t>Please take a moment to go through the following questions</w:t>
      </w:r>
      <w:r w:rsidR="00E51D35">
        <w:rPr>
          <w:color w:val="660000"/>
          <w:sz w:val="22"/>
        </w:rPr>
        <w:t xml:space="preserve"> and answer as well as you can.</w:t>
      </w:r>
      <w:r w:rsidR="00046A7C">
        <w:rPr>
          <w:color w:val="660000"/>
          <w:sz w:val="22"/>
        </w:rPr>
        <w:t xml:space="preserve">  </w:t>
      </w:r>
      <w:r w:rsidRPr="00AF7B46">
        <w:rPr>
          <w:color w:val="660000"/>
          <w:sz w:val="22"/>
        </w:rPr>
        <w:t>Don't get upset if you cannot answer something – this is not a test and you will not be punished!</w:t>
      </w:r>
      <w:r w:rsidR="00046A7C">
        <w:rPr>
          <w:color w:val="660000"/>
          <w:sz w:val="22"/>
        </w:rPr>
        <w:t xml:space="preserve">  </w:t>
      </w:r>
      <w:bookmarkStart w:id="0" w:name="_GoBack"/>
      <w:bookmarkEnd w:id="0"/>
      <w:r w:rsidRPr="00AF7B46">
        <w:rPr>
          <w:color w:val="660000"/>
          <w:sz w:val="22"/>
        </w:rPr>
        <w:t>We will also be able to fill in a lot of detail later during discussions with you.</w:t>
      </w:r>
      <w:r w:rsidRPr="00AF7B46">
        <w:rPr>
          <w:color w:val="660000"/>
          <w:sz w:val="22"/>
        </w:rPr>
        <w:br/>
      </w:r>
    </w:p>
    <w:p w:rsidR="009C535A" w:rsidRPr="00AF7B46" w:rsidRDefault="009C535A" w:rsidP="00AC1440">
      <w:pPr>
        <w:rPr>
          <w:color w:val="660000"/>
          <w:sz w:val="22"/>
        </w:rPr>
      </w:pPr>
      <w:r w:rsidRPr="00AF7B46">
        <w:rPr>
          <w:color w:val="660000"/>
          <w:sz w:val="22"/>
        </w:rPr>
        <w:t>Please allow as much forward notice as possible</w:t>
      </w:r>
      <w:r w:rsidR="00C13271">
        <w:rPr>
          <w:color w:val="660000"/>
          <w:sz w:val="22"/>
        </w:rPr>
        <w:t xml:space="preserve">, </w:t>
      </w:r>
      <w:r w:rsidR="00C13271" w:rsidRPr="00C13271">
        <w:rPr>
          <w:b/>
          <w:color w:val="660000"/>
          <w:sz w:val="22"/>
        </w:rPr>
        <w:t>three to four weeks at least</w:t>
      </w:r>
      <w:r w:rsidR="00C13271">
        <w:rPr>
          <w:color w:val="660000"/>
          <w:sz w:val="22"/>
        </w:rPr>
        <w:t>,</w:t>
      </w:r>
      <w:r w:rsidRPr="00AF7B46">
        <w:rPr>
          <w:color w:val="660000"/>
          <w:sz w:val="22"/>
        </w:rPr>
        <w:t xml:space="preserve"> to allow the Sisters to discuss yo</w:t>
      </w:r>
      <w:r w:rsidR="008C29EE">
        <w:rPr>
          <w:color w:val="660000"/>
          <w:sz w:val="22"/>
        </w:rPr>
        <w:t>ur request and prepare.</w:t>
      </w:r>
      <w:r w:rsidR="00AC1440">
        <w:rPr>
          <w:color w:val="660000"/>
          <w:sz w:val="22"/>
        </w:rPr>
        <w:br/>
      </w:r>
    </w:p>
    <w:p w:rsidR="00770FD7" w:rsidRDefault="009C535A" w:rsidP="00AC1440">
      <w:pPr>
        <w:rPr>
          <w:color w:val="660000"/>
          <w:sz w:val="22"/>
        </w:rPr>
      </w:pPr>
      <w:r w:rsidRPr="00AF7B46">
        <w:rPr>
          <w:color w:val="660000"/>
          <w:sz w:val="22"/>
        </w:rPr>
        <w:t>A Sister will contact you to confirm the receipt of your request and to arrange discussion.</w:t>
      </w:r>
    </w:p>
    <w:p w:rsidR="008C29EE" w:rsidRDefault="008C29EE" w:rsidP="008C29EE">
      <w:pPr>
        <w:jc w:val="center"/>
        <w:rPr>
          <w:color w:val="660000"/>
          <w:sz w:val="22"/>
        </w:rPr>
      </w:pPr>
    </w:p>
    <w:tbl>
      <w:tblPr>
        <w:tblStyle w:val="TableGrid"/>
        <w:tblW w:w="0" w:type="auto"/>
        <w:shd w:val="clear" w:color="auto" w:fill="FEFAED"/>
        <w:tblLook w:val="04A0" w:firstRow="1" w:lastRow="0" w:firstColumn="1" w:lastColumn="0" w:noHBand="0" w:noVBand="1"/>
      </w:tblPr>
      <w:tblGrid>
        <w:gridCol w:w="9962"/>
      </w:tblGrid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auto"/>
            <w:vAlign w:val="center"/>
          </w:tcPr>
          <w:p w:rsidR="009C535A" w:rsidRPr="006F7313" w:rsidRDefault="004A1EEB" w:rsidP="004A1EEB">
            <w:pPr>
              <w:jc w:val="center"/>
              <w:rPr>
                <w:color w:val="660000"/>
              </w:rPr>
            </w:pPr>
            <w:r w:rsidRPr="00AF7B46">
              <w:rPr>
                <w:rStyle w:val="Strong"/>
                <w:color w:val="660000"/>
                <w:szCs w:val="24"/>
              </w:rPr>
              <w:t>Simply submit your request using the form below making careful note of the questions and email</w:t>
            </w:r>
            <w:r w:rsidR="00C13271">
              <w:rPr>
                <w:rStyle w:val="Strong"/>
                <w:color w:val="660000"/>
                <w:szCs w:val="24"/>
              </w:rPr>
              <w:t xml:space="preserve"> to Sister Info.</w:t>
            </w:r>
            <w:r w:rsidR="00C13271">
              <w:rPr>
                <w:rStyle w:val="Strong"/>
                <w:color w:val="660000"/>
                <w:szCs w:val="24"/>
              </w:rPr>
              <w:br/>
            </w:r>
            <w:r w:rsidRPr="00AF7B46">
              <w:rPr>
                <w:rStyle w:val="Strong"/>
                <w:color w:val="660000"/>
                <w:szCs w:val="24"/>
              </w:rPr>
              <w:t>Remember! You are permitted to have fun with this as well!</w:t>
            </w:r>
          </w:p>
        </w:tc>
      </w:tr>
      <w:tr w:rsidR="006E6408" w:rsidRPr="006F7313" w:rsidTr="00911D8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6E6408" w:rsidRPr="006F7313" w:rsidRDefault="006E6408" w:rsidP="00911D86">
            <w:pPr>
              <w:rPr>
                <w:color w:val="660000"/>
              </w:rPr>
            </w:pPr>
            <w:r w:rsidRPr="006F7313">
              <w:rPr>
                <w:color w:val="660000"/>
              </w:rPr>
              <w:t xml:space="preserve">1. </w:t>
            </w:r>
            <w:r w:rsidRPr="006E6408">
              <w:rPr>
                <w:color w:val="660000"/>
              </w:rPr>
              <w:t>What type of Ritual or Invocation are you seeking?</w:t>
            </w:r>
            <w:r w:rsidRPr="006E6408">
              <w:rPr>
                <w:color w:val="660000"/>
              </w:rPr>
              <w:br/>
            </w:r>
            <w:r w:rsidRPr="006E6408">
              <w:rPr>
                <w:rStyle w:val="Emphasis"/>
                <w:color w:val="660000"/>
              </w:rPr>
              <w:t xml:space="preserve">That is are you seeking a Blessing, Exorcism, Consecration, </w:t>
            </w:r>
            <w:proofErr w:type="spellStart"/>
            <w:r w:rsidRPr="006E6408">
              <w:rPr>
                <w:rStyle w:val="Emphasis"/>
                <w:color w:val="660000"/>
              </w:rPr>
              <w:t>Deconsecration</w:t>
            </w:r>
            <w:proofErr w:type="spellEnd"/>
            <w:r w:rsidRPr="006E6408">
              <w:rPr>
                <w:rStyle w:val="Emphasis"/>
                <w:color w:val="660000"/>
              </w:rPr>
              <w:t xml:space="preserve"> etc.</w:t>
            </w:r>
          </w:p>
        </w:tc>
      </w:tr>
      <w:tr w:rsidR="006E6408" w:rsidRPr="006F7313" w:rsidTr="00911D86">
        <w:trPr>
          <w:trHeight w:val="454"/>
        </w:trPr>
        <w:tc>
          <w:tcPr>
            <w:tcW w:w="9962" w:type="dxa"/>
            <w:shd w:val="clear" w:color="auto" w:fill="auto"/>
            <w:vAlign w:val="center"/>
          </w:tcPr>
          <w:p w:rsidR="006E6408" w:rsidRPr="006F7313" w:rsidRDefault="00046A7C" w:rsidP="00911D86">
            <w:pPr>
              <w:rPr>
                <w:color w:val="660000"/>
              </w:rPr>
            </w:pPr>
            <w:sdt>
              <w:sdtPr>
                <w:rPr>
                  <w:color w:val="660000"/>
                </w:rPr>
                <w:id w:val="-1825037735"/>
                <w:placeholder>
                  <w:docPart w:val="F91777714D644BCF9EC08E80685762C0"/>
                </w:placeholder>
                <w:showingPlcHdr/>
              </w:sdtPr>
              <w:sdtEndPr/>
              <w:sdtContent>
                <w:r w:rsidR="006E6408" w:rsidRPr="006F60F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6E6408" w:rsidP="009C64DF">
            <w:pPr>
              <w:rPr>
                <w:color w:val="660000"/>
              </w:rPr>
            </w:pPr>
            <w:r>
              <w:rPr>
                <w:color w:val="660000"/>
              </w:rPr>
              <w:t>2</w:t>
            </w:r>
            <w:r w:rsidR="009C535A" w:rsidRPr="006F7313">
              <w:rPr>
                <w:color w:val="660000"/>
              </w:rPr>
              <w:t xml:space="preserve">. Who is </w:t>
            </w:r>
            <w:r w:rsidR="009C535A" w:rsidRPr="006E6408">
              <w:rPr>
                <w:color w:val="660000"/>
              </w:rPr>
              <w:t>requesting this</w:t>
            </w:r>
            <w:r w:rsidR="009C64DF">
              <w:rPr>
                <w:color w:val="660000"/>
              </w:rPr>
              <w:t xml:space="preserve"> blessing, ritual/invocation?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175933249"/>
            <w:placeholder>
              <w:docPart w:val="3A04B5B846D84B92B427F1067F00AFF3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4A1EEB" w:rsidP="004A1EEB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3</w:t>
            </w:r>
            <w:r w:rsidR="009C535A" w:rsidRPr="006F7313">
              <w:rPr>
                <w:color w:val="660000"/>
              </w:rPr>
              <w:t xml:space="preserve">. Organisation you are requesting the </w:t>
            </w:r>
            <w:r w:rsidR="009C64DF">
              <w:rPr>
                <w:color w:val="660000"/>
              </w:rPr>
              <w:t>blessing, ritual/invocation</w:t>
            </w:r>
            <w:r w:rsidR="009C64DF" w:rsidRPr="006F7313">
              <w:rPr>
                <w:color w:val="660000"/>
              </w:rPr>
              <w:t xml:space="preserve"> </w:t>
            </w:r>
            <w:r w:rsidR="009C535A" w:rsidRPr="006F7313">
              <w:rPr>
                <w:color w:val="660000"/>
              </w:rPr>
              <w:t>for.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380292446"/>
            <w:placeholder>
              <w:docPart w:val="86C2A56054294437BF022E0CE3D3DA32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4</w:t>
            </w:r>
            <w:r w:rsidR="009C535A" w:rsidRPr="006F7313">
              <w:rPr>
                <w:color w:val="660000"/>
              </w:rPr>
              <w:t>. Contact Number</w:t>
            </w:r>
            <w:proofErr w:type="gramStart"/>
            <w:r w:rsidR="009C535A" w:rsidRPr="006F7313">
              <w:rPr>
                <w:color w:val="660000"/>
              </w:rPr>
              <w:t>:</w:t>
            </w:r>
            <w:r w:rsidR="009C535A">
              <w:rPr>
                <w:color w:val="660000"/>
              </w:rPr>
              <w:t>-</w:t>
            </w:r>
            <w:proofErr w:type="gramEnd"/>
            <w:r w:rsidR="009C535A">
              <w:rPr>
                <w:color w:val="660000"/>
              </w:rPr>
              <w:t xml:space="preserve"> </w:t>
            </w:r>
            <w:r w:rsidR="009C535A" w:rsidRPr="006F7313">
              <w:rPr>
                <w:rStyle w:val="Emphasis"/>
                <w:color w:val="660000"/>
                <w:sz w:val="22"/>
              </w:rPr>
              <w:t>Sister needs your phone number for ease of contact!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32731853"/>
            <w:placeholder>
              <w:docPart w:val="F2C475B7FDFD4B3BBA6F36F3CD603CA4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9C64DF">
            <w:pPr>
              <w:rPr>
                <w:color w:val="660000"/>
              </w:rPr>
            </w:pPr>
            <w:r>
              <w:rPr>
                <w:color w:val="660000"/>
              </w:rPr>
              <w:t>5</w:t>
            </w:r>
            <w:r w:rsidR="009C64DF">
              <w:rPr>
                <w:color w:val="660000"/>
              </w:rPr>
              <w:t>. Em</w:t>
            </w:r>
            <w:r w:rsidR="009C535A" w:rsidRPr="006F7313">
              <w:rPr>
                <w:color w:val="660000"/>
              </w:rPr>
              <w:t>ail Address:</w:t>
            </w:r>
            <w:r w:rsidR="009C535A">
              <w:rPr>
                <w:color w:val="660000"/>
              </w:rPr>
              <w:t xml:space="preserve">- </w:t>
            </w:r>
            <w:r w:rsidR="009C535A" w:rsidRPr="006F7313">
              <w:rPr>
                <w:rStyle w:val="Emphasis"/>
                <w:color w:val="660000"/>
                <w:sz w:val="22"/>
              </w:rPr>
              <w:t xml:space="preserve">of person requesting/arranging the </w:t>
            </w:r>
            <w:r w:rsidR="009C64DF">
              <w:rPr>
                <w:rStyle w:val="Emphasis"/>
                <w:color w:val="660000"/>
                <w:sz w:val="22"/>
              </w:rPr>
              <w:t>event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1237512722"/>
            <w:placeholder>
              <w:docPart w:val="B9CC7B9F5AB7449FB07A4738490EEBEC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6</w:t>
            </w:r>
            <w:r w:rsidR="009C535A" w:rsidRPr="006F7313">
              <w:rPr>
                <w:color w:val="660000"/>
              </w:rPr>
              <w:t>5. Why a</w:t>
            </w:r>
            <w:r w:rsidR="009C64DF">
              <w:rPr>
                <w:color w:val="660000"/>
              </w:rPr>
              <w:t>re the Sisters being asked to perform</w:t>
            </w:r>
            <w:r w:rsidR="009C535A" w:rsidRPr="006F7313">
              <w:rPr>
                <w:color w:val="660000"/>
              </w:rPr>
              <w:t xml:space="preserve"> the </w:t>
            </w:r>
            <w:r w:rsidR="009C64DF">
              <w:rPr>
                <w:color w:val="660000"/>
              </w:rPr>
              <w:t>blessing, ritual/invocation</w:t>
            </w:r>
            <w:r w:rsidR="009C535A" w:rsidRPr="006F7313">
              <w:rPr>
                <w:color w:val="660000"/>
              </w:rPr>
              <w:t>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Is this the first time the Sisters have been asked, long history, special affinity with the Order, etc.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138816786"/>
            <w:placeholder>
              <w:docPart w:val="8B4982CBD6814EA396CF5D68F5770651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7</w:t>
            </w:r>
            <w:r w:rsidR="009C535A" w:rsidRPr="006F7313">
              <w:rPr>
                <w:color w:val="660000"/>
              </w:rPr>
              <w:t>. What i</w:t>
            </w:r>
            <w:r w:rsidR="0033681E">
              <w:rPr>
                <w:color w:val="660000"/>
              </w:rPr>
              <w:t>s the exact date of the event</w:t>
            </w:r>
            <w:r w:rsidR="009C535A" w:rsidRPr="006F7313">
              <w:rPr>
                <w:color w:val="660000"/>
              </w:rPr>
              <w:t xml:space="preserve">? </w:t>
            </w:r>
            <w:r w:rsidR="009C535A" w:rsidRPr="006F7313">
              <w:rPr>
                <w:rStyle w:val="Emphasis"/>
                <w:color w:val="660000"/>
                <w:sz w:val="22"/>
              </w:rPr>
              <w:t>Important if you want the Sisters to be present on the day!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1695576597"/>
            <w:placeholder>
              <w:docPart w:val="7D38404FE087479F9A1290142A6CCA4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tcBorders>
              <w:bottom w:val="single" w:sz="4" w:space="0" w:color="auto"/>
            </w:tcBorders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8</w:t>
            </w:r>
            <w:r w:rsidR="009C535A" w:rsidRPr="006F7313">
              <w:rPr>
                <w:color w:val="660000"/>
              </w:rPr>
              <w:t>. What is</w:t>
            </w:r>
            <w:r w:rsidR="009C535A">
              <w:rPr>
                <w:color w:val="660000"/>
              </w:rPr>
              <w:t xml:space="preserve"> the exact time of the </w:t>
            </w:r>
            <w:r w:rsidR="0033681E">
              <w:rPr>
                <w:color w:val="660000"/>
              </w:rPr>
              <w:t>blessing, ritual/invocation</w:t>
            </w:r>
            <w:r w:rsidR="009C535A">
              <w:rPr>
                <w:color w:val="660000"/>
              </w:rPr>
              <w:t xml:space="preserve">?  </w:t>
            </w:r>
            <w:r w:rsidR="009C535A" w:rsidRPr="006F7313">
              <w:rPr>
                <w:rStyle w:val="Emphasis"/>
                <w:color w:val="660000"/>
                <w:sz w:val="22"/>
              </w:rPr>
              <w:t xml:space="preserve">Important if you want the Sisters to be present at the </w:t>
            </w:r>
            <w:r w:rsidR="009C64DF">
              <w:rPr>
                <w:rStyle w:val="Emphasis"/>
                <w:color w:val="660000"/>
                <w:sz w:val="22"/>
              </w:rPr>
              <w:t xml:space="preserve">right </w:t>
            </w:r>
            <w:r w:rsidR="009C535A" w:rsidRPr="006F7313">
              <w:rPr>
                <w:rStyle w:val="Emphasis"/>
                <w:color w:val="660000"/>
                <w:sz w:val="22"/>
              </w:rPr>
              <w:t>time!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303464537"/>
            <w:placeholder>
              <w:docPart w:val="92FCAF05FECE4B5CAFD4AEC9F4DBFEFA"/>
            </w:placeholder>
            <w:showingPlcHdr/>
          </w:sdtPr>
          <w:sdtEndPr/>
          <w:sdtContent>
            <w:tc>
              <w:tcPr>
                <w:tcW w:w="9962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tcBorders>
              <w:top w:val="single" w:sz="4" w:space="0" w:color="auto"/>
            </w:tcBorders>
            <w:shd w:val="clear" w:color="auto" w:fill="FEFAED"/>
            <w:vAlign w:val="center"/>
          </w:tcPr>
          <w:p w:rsidR="009C535A" w:rsidRPr="006F7313" w:rsidRDefault="00413B37" w:rsidP="009C64DF">
            <w:pPr>
              <w:rPr>
                <w:color w:val="660000"/>
              </w:rPr>
            </w:pPr>
            <w:r>
              <w:rPr>
                <w:color w:val="660000"/>
              </w:rPr>
              <w:t>9</w:t>
            </w:r>
            <w:r w:rsidR="009C535A" w:rsidRPr="006F7313">
              <w:rPr>
                <w:color w:val="660000"/>
              </w:rPr>
              <w:t xml:space="preserve">. Is the </w:t>
            </w:r>
            <w:r w:rsidR="009C64DF">
              <w:rPr>
                <w:color w:val="660000"/>
              </w:rPr>
              <w:t>ritual/invocation</w:t>
            </w:r>
            <w:r w:rsidR="009C535A" w:rsidRPr="006F7313">
              <w:rPr>
                <w:color w:val="660000"/>
              </w:rPr>
              <w:t xml:space="preserve"> being performed "stand alone", or </w:t>
            </w:r>
            <w:r w:rsidR="009C535A">
              <w:rPr>
                <w:color w:val="660000"/>
              </w:rPr>
              <w:t>is it part of a larger function?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Important to know how the ritual will be placed, so we can work in with other requirements either before or after.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2049364851"/>
            <w:placeholder>
              <w:docPart w:val="0451572B90F3437F9A0BFE59B1166190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10</w:t>
            </w:r>
            <w:r w:rsidR="009C535A" w:rsidRPr="006F7313">
              <w:rPr>
                <w:color w:val="660000"/>
              </w:rPr>
              <w:t>. If part of anothe</w:t>
            </w:r>
            <w:r w:rsidR="009C535A">
              <w:rPr>
                <w:color w:val="660000"/>
              </w:rPr>
              <w:t>r function what are the details?</w:t>
            </w:r>
            <w:r w:rsidR="009C535A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Give a little background of the purpose of the function.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1884369951"/>
            <w:placeholder>
              <w:docPart w:val="30B74DDDDC7E4E38AEFD44F1387F26BF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3681E">
            <w:pPr>
              <w:rPr>
                <w:color w:val="660000"/>
              </w:rPr>
            </w:pPr>
            <w:r>
              <w:rPr>
                <w:color w:val="660000"/>
              </w:rPr>
              <w:t>11</w:t>
            </w:r>
            <w:r w:rsidR="009C535A" w:rsidRPr="006F7313">
              <w:rPr>
                <w:color w:val="660000"/>
              </w:rPr>
              <w:t xml:space="preserve">. What, </w:t>
            </w:r>
            <w:r w:rsidR="009C535A">
              <w:rPr>
                <w:color w:val="660000"/>
              </w:rPr>
              <w:t xml:space="preserve">or who exactly is </w:t>
            </w:r>
            <w:r w:rsidR="0033681E">
              <w:rPr>
                <w:color w:val="660000"/>
              </w:rPr>
              <w:t>the focus of the blessing, ritual/invocation</w:t>
            </w:r>
            <w:r w:rsidR="009C535A">
              <w:rPr>
                <w:color w:val="660000"/>
              </w:rPr>
              <w:t>?</w:t>
            </w:r>
            <w:r w:rsidR="009C535A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The object, the person, the place, the activity.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780572701"/>
            <w:placeholder>
              <w:docPart w:val="2F72122D4D804FF58AA3010831304225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3681E">
            <w:pPr>
              <w:rPr>
                <w:color w:val="660000"/>
              </w:rPr>
            </w:pPr>
            <w:r>
              <w:rPr>
                <w:color w:val="660000"/>
              </w:rPr>
              <w:t>12</w:t>
            </w:r>
            <w:r w:rsidR="009C535A" w:rsidRPr="006F7313">
              <w:rPr>
                <w:color w:val="660000"/>
              </w:rPr>
              <w:t xml:space="preserve">. What is the exact location/address where the </w:t>
            </w:r>
            <w:r w:rsidR="0033681E">
              <w:rPr>
                <w:color w:val="660000"/>
              </w:rPr>
              <w:t>event</w:t>
            </w:r>
            <w:r w:rsidR="009C535A" w:rsidRPr="006F7313">
              <w:rPr>
                <w:color w:val="660000"/>
              </w:rPr>
              <w:t xml:space="preserve"> is to take place?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Important if you want the Sisters to be attend in the right place!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1252658918"/>
            <w:placeholder>
              <w:docPart w:val="CC28D521BFCA44938EB8E625C9C44106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13</w:t>
            </w:r>
            <w:r w:rsidR="009C535A" w:rsidRPr="006F7313">
              <w:rPr>
                <w:color w:val="660000"/>
              </w:rPr>
              <w:t>. Who will be present (and/or how many others)?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 xml:space="preserve">The number if known or an estimate of the </w:t>
            </w:r>
            <w:r w:rsidR="009C535A">
              <w:rPr>
                <w:rStyle w:val="Emphasis"/>
                <w:color w:val="660000"/>
                <w:sz w:val="22"/>
              </w:rPr>
              <w:t>number</w:t>
            </w:r>
            <w:r w:rsidR="009C535A" w:rsidRPr="006F7313">
              <w:rPr>
                <w:rStyle w:val="Emphasis"/>
                <w:color w:val="660000"/>
                <w:sz w:val="22"/>
              </w:rPr>
              <w:t xml:space="preserve"> of the Gathered Faithful present.</w:t>
            </w:r>
            <w:r w:rsidR="009C535A" w:rsidRPr="006F7313">
              <w:rPr>
                <w:i/>
                <w:iCs/>
                <w:color w:val="660000"/>
                <w:sz w:val="22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This assists with tailoring the words and preparing the type of delivery.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457190300"/>
            <w:placeholder>
              <w:docPart w:val="1654C67CC9934C6380722453B280FC5E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14</w:t>
            </w:r>
            <w:r w:rsidR="009C535A" w:rsidRPr="006F7313">
              <w:rPr>
                <w:color w:val="660000"/>
              </w:rPr>
              <w:t>. Are there any people that need to be mentioned by name?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Sometimes, particular people need to be singled out for their achievements, or a word of thanks, or particular good natured embarrassment.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1867091755"/>
            <w:placeholder>
              <w:docPart w:val="5D28C834D3824C2295472D2658AFDC96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15</w:t>
            </w:r>
            <w:r w:rsidR="009C535A" w:rsidRPr="006F7313">
              <w:rPr>
                <w:color w:val="660000"/>
              </w:rPr>
              <w:t>. What is the venue like?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Helps with knowing the layout, appropriate movement within the rite, and other choreography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1123536306"/>
            <w:placeholder>
              <w:docPart w:val="92E2FA9EBEC245B28B16E9DA6D49E796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rFonts w:eastAsia="Times New Roman"/>
                <w:color w:val="660000"/>
                <w:szCs w:val="24"/>
                <w:lang w:eastAsia="en-AU"/>
              </w:rPr>
            </w:pPr>
            <w:r>
              <w:rPr>
                <w:rFonts w:eastAsia="Times New Roman"/>
                <w:color w:val="660000"/>
                <w:szCs w:val="24"/>
                <w:lang w:eastAsia="en-AU"/>
              </w:rPr>
              <w:t>16</w:t>
            </w:r>
            <w:r w:rsidR="009C535A" w:rsidRPr="006F7313">
              <w:rPr>
                <w:rFonts w:eastAsia="Times New Roman"/>
                <w:color w:val="660000"/>
                <w:szCs w:val="24"/>
                <w:lang w:eastAsia="en-AU"/>
              </w:rPr>
              <w:t>. What specific wishes are required?</w:t>
            </w:r>
            <w:r w:rsidR="009C535A" w:rsidRPr="006F7313">
              <w:rPr>
                <w:rFonts w:eastAsia="Times New Roman"/>
                <w:color w:val="660000"/>
                <w:szCs w:val="24"/>
                <w:lang w:eastAsia="en-AU"/>
              </w:rPr>
              <w:br/>
            </w:r>
            <w:r w:rsidR="009C535A" w:rsidRPr="006F7313">
              <w:rPr>
                <w:rFonts w:eastAsia="Times New Roman"/>
                <w:i/>
                <w:iCs/>
                <w:color w:val="660000"/>
                <w:sz w:val="22"/>
                <w:lang w:eastAsia="en-AU"/>
              </w:rPr>
              <w:t>What is actually needed to be invoked during the rite;</w:t>
            </w:r>
            <w:r w:rsidR="009C535A" w:rsidRPr="006F7313">
              <w:rPr>
                <w:rFonts w:eastAsia="Times New Roman"/>
                <w:i/>
                <w:iCs/>
                <w:color w:val="660000"/>
                <w:sz w:val="22"/>
                <w:lang w:eastAsia="en-AU"/>
              </w:rPr>
              <w:br/>
              <w:t>a peaceful and happy marriage, success for a specific project, joy and happiness for a new home etc.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504788184"/>
            <w:placeholder>
              <w:docPart w:val="3465AFDD68F54B1BBD5F2FDB3343D2C5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17</w:t>
            </w:r>
            <w:r w:rsidR="009C535A" w:rsidRPr="006F7313">
              <w:rPr>
                <w:color w:val="660000"/>
              </w:rPr>
              <w:t>. Are there any particular elements that you would like brought into the rite?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Sometimes people have particular elements from other faiths or philosophies that they would like included.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860896712"/>
            <w:placeholder>
              <w:docPart w:val="62011623DBFF4EB8AC9BA56C4E1F7194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18</w:t>
            </w:r>
            <w:r w:rsidR="009C535A" w:rsidRPr="006F7313">
              <w:rPr>
                <w:color w:val="660000"/>
              </w:rPr>
              <w:t>. Are there any special needs to be met?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Sometimes, people have special needs such as with hearing, sight or mobility impairment that we need to take into account.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1386759247"/>
            <w:placeholder>
              <w:docPart w:val="8B1CD91345AA45B99E58BDD241BB7E8D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19</w:t>
            </w:r>
            <w:r w:rsidR="009C535A" w:rsidRPr="006F7313">
              <w:rPr>
                <w:color w:val="660000"/>
              </w:rPr>
              <w:t>. Would you like the Sisters to begin their blessing with an Acknowledgement of Country?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Strong"/>
                <w:color w:val="660000"/>
                <w:sz w:val="22"/>
              </w:rPr>
              <w:t>i.e.</w:t>
            </w:r>
            <w:r w:rsidR="009C535A" w:rsidRPr="006F7313">
              <w:rPr>
                <w:color w:val="660000"/>
                <w:sz w:val="22"/>
              </w:rPr>
              <w:t xml:space="preserve"> </w:t>
            </w:r>
            <w:r w:rsidR="009C535A" w:rsidRPr="006F7313">
              <w:rPr>
                <w:rStyle w:val="Emphasis"/>
                <w:color w:val="660000"/>
                <w:sz w:val="22"/>
              </w:rPr>
              <w:t>"We begin today by acknowledging the Traditional Custodians of the land on which we gather and pay our respects to elders past, present and emerging.</w:t>
            </w:r>
            <w:r w:rsidR="009C535A" w:rsidRPr="006F7313">
              <w:rPr>
                <w:i/>
                <w:iCs/>
                <w:color w:val="660000"/>
                <w:sz w:val="22"/>
              </w:rPr>
              <w:br/>
            </w:r>
            <w:r w:rsidR="009C535A" w:rsidRPr="006F7313">
              <w:rPr>
                <w:rStyle w:val="Emphasis"/>
                <w:color w:val="660000"/>
                <w:sz w:val="22"/>
              </w:rPr>
              <w:t>We extend that respect to Aboriginal and Torres Strait Islander people here today."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750421563"/>
            <w:placeholder>
              <w:docPart w:val="FB3FBF0EE9B74FD18D7D6BACC846F723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454"/>
        </w:trPr>
        <w:tc>
          <w:tcPr>
            <w:tcW w:w="9962" w:type="dxa"/>
            <w:shd w:val="clear" w:color="auto" w:fill="FEFAED"/>
            <w:vAlign w:val="center"/>
          </w:tcPr>
          <w:p w:rsidR="009C535A" w:rsidRPr="006F7313" w:rsidRDefault="00413B37" w:rsidP="003C5A36">
            <w:pPr>
              <w:rPr>
                <w:color w:val="660000"/>
              </w:rPr>
            </w:pPr>
            <w:r>
              <w:rPr>
                <w:color w:val="660000"/>
              </w:rPr>
              <w:t>20</w:t>
            </w:r>
            <w:r w:rsidR="009C535A" w:rsidRPr="006F7313">
              <w:rPr>
                <w:color w:val="660000"/>
              </w:rPr>
              <w:t>. Additional Information</w:t>
            </w:r>
            <w:r w:rsidR="009C535A" w:rsidRPr="006F7313">
              <w:rPr>
                <w:color w:val="660000"/>
              </w:rPr>
              <w:br/>
            </w:r>
            <w:r w:rsidR="009C535A" w:rsidRPr="006F7313">
              <w:rPr>
                <w:rStyle w:val="Emphasis"/>
                <w:color w:val="660000"/>
              </w:rPr>
              <w:t>Tell us anything you feel relevant to help make this a successful, fun experience for all.</w:t>
            </w:r>
            <w:r w:rsidR="009C535A" w:rsidRPr="006F7313">
              <w:rPr>
                <w:color w:val="660000"/>
              </w:rPr>
              <w:br/>
              <w:t xml:space="preserve">You </w:t>
            </w:r>
            <w:r w:rsidR="00026368">
              <w:rPr>
                <w:color w:val="660000"/>
              </w:rPr>
              <w:t>may use Enter/Return key here, or just</w:t>
            </w:r>
            <w:r w:rsidR="009C535A" w:rsidRPr="006F7313">
              <w:rPr>
                <w:color w:val="660000"/>
              </w:rPr>
              <w:t xml:space="preserve"> let your creative juices flow some more!</w:t>
            </w:r>
          </w:p>
        </w:tc>
      </w:tr>
      <w:tr w:rsidR="009C535A" w:rsidRPr="006F7313" w:rsidTr="003C5A36">
        <w:trPr>
          <w:trHeight w:val="454"/>
        </w:trPr>
        <w:sdt>
          <w:sdtPr>
            <w:rPr>
              <w:color w:val="660000"/>
            </w:rPr>
            <w:id w:val="-952320210"/>
            <w:placeholder>
              <w:docPart w:val="5288090F3A234344B082913B96D80AD6"/>
            </w:placeholder>
            <w:showingPlcHdr/>
          </w:sdtPr>
          <w:sdtEndPr/>
          <w:sdtContent>
            <w:tc>
              <w:tcPr>
                <w:tcW w:w="9962" w:type="dxa"/>
                <w:shd w:val="clear" w:color="auto" w:fill="auto"/>
                <w:vAlign w:val="center"/>
              </w:tcPr>
              <w:p w:rsidR="009C535A" w:rsidRPr="006F7313" w:rsidRDefault="009C535A" w:rsidP="003C5A36">
                <w:pPr>
                  <w:rPr>
                    <w:color w:val="660000"/>
                  </w:rPr>
                </w:pPr>
                <w:r w:rsidRPr="006F60F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535A" w:rsidRPr="006F7313" w:rsidTr="003C5A36">
        <w:trPr>
          <w:trHeight w:val="918"/>
        </w:trPr>
        <w:tc>
          <w:tcPr>
            <w:tcW w:w="9962" w:type="dxa"/>
            <w:shd w:val="clear" w:color="auto" w:fill="FEFAED"/>
            <w:vAlign w:val="center"/>
          </w:tcPr>
          <w:p w:rsidR="009C535A" w:rsidRDefault="0033681E" w:rsidP="003C5A36">
            <w:pPr>
              <w:jc w:val="center"/>
              <w:rPr>
                <w:color w:val="660000"/>
              </w:rPr>
            </w:pPr>
            <w:r>
              <w:rPr>
                <w:noProof/>
                <w:color w:val="660000"/>
                <w:lang w:eastAsia="en-A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55FE4DB5" wp14:editId="17F7F25F">
                  <wp:simplePos x="0" y="0"/>
                  <wp:positionH relativeFrom="column">
                    <wp:posOffset>2498090</wp:posOffset>
                  </wp:positionH>
                  <wp:positionV relativeFrom="paragraph">
                    <wp:posOffset>240030</wp:posOffset>
                  </wp:positionV>
                  <wp:extent cx="1009650" cy="429895"/>
                  <wp:effectExtent l="0" t="0" r="0" b="825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535A">
              <w:rPr>
                <w:color w:val="660000"/>
              </w:rPr>
              <w:t>Now you’ve completed the form, save it and attach to an email t</w:t>
            </w:r>
            <w:r w:rsidR="00994AB9">
              <w:rPr>
                <w:color w:val="660000"/>
              </w:rPr>
              <w:t>o SrInfo@universaljoy.com.au</w:t>
            </w:r>
            <w:r w:rsidR="009C535A">
              <w:rPr>
                <w:color w:val="660000"/>
              </w:rPr>
              <w:t xml:space="preserve"> </w:t>
            </w:r>
            <w:r w:rsidR="009C535A">
              <w:rPr>
                <w:color w:val="660000"/>
              </w:rPr>
              <w:br/>
            </w:r>
          </w:p>
          <w:p w:rsidR="009C535A" w:rsidRDefault="009C535A" w:rsidP="003C5A36">
            <w:pPr>
              <w:jc w:val="center"/>
              <w:rPr>
                <w:color w:val="660000"/>
              </w:rPr>
            </w:pPr>
          </w:p>
          <w:p w:rsidR="009C535A" w:rsidRPr="006F7313" w:rsidRDefault="009C535A" w:rsidP="003C5A36">
            <w:pPr>
              <w:jc w:val="center"/>
              <w:rPr>
                <w:color w:val="660000"/>
              </w:rPr>
            </w:pPr>
          </w:p>
        </w:tc>
      </w:tr>
    </w:tbl>
    <w:p w:rsidR="009C535A" w:rsidRDefault="009C535A" w:rsidP="009C535A">
      <w:pPr>
        <w:rPr>
          <w:color w:val="660000"/>
          <w:sz w:val="22"/>
        </w:rPr>
      </w:pPr>
    </w:p>
    <w:p w:rsidR="009C535A" w:rsidRDefault="009C535A" w:rsidP="009C535A"/>
    <w:sectPr w:rsidR="009C535A" w:rsidSect="009C535A">
      <w:pgSz w:w="11906" w:h="16838"/>
      <w:pgMar w:top="1134" w:right="1077" w:bottom="851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1E"/>
    <w:rsid w:val="00026368"/>
    <w:rsid w:val="00046A7C"/>
    <w:rsid w:val="00064ED4"/>
    <w:rsid w:val="001B0859"/>
    <w:rsid w:val="00215C1E"/>
    <w:rsid w:val="00292B8C"/>
    <w:rsid w:val="0033681E"/>
    <w:rsid w:val="00413B37"/>
    <w:rsid w:val="004A1EEB"/>
    <w:rsid w:val="006E6408"/>
    <w:rsid w:val="00702044"/>
    <w:rsid w:val="00770FD7"/>
    <w:rsid w:val="008C29EE"/>
    <w:rsid w:val="00994AB9"/>
    <w:rsid w:val="009A3957"/>
    <w:rsid w:val="009C535A"/>
    <w:rsid w:val="009C64DF"/>
    <w:rsid w:val="00AC1440"/>
    <w:rsid w:val="00C13271"/>
    <w:rsid w:val="00DC452B"/>
    <w:rsid w:val="00E51D35"/>
    <w:rsid w:val="00FF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3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C535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C535A"/>
    <w:rPr>
      <w:color w:val="808080"/>
    </w:rPr>
  </w:style>
  <w:style w:type="character" w:styleId="Emphasis">
    <w:name w:val="Emphasis"/>
    <w:basedOn w:val="DefaultParagraphFont"/>
    <w:uiPriority w:val="20"/>
    <w:qFormat/>
    <w:rsid w:val="009C535A"/>
    <w:rPr>
      <w:i/>
      <w:iCs/>
    </w:rPr>
  </w:style>
  <w:style w:type="character" w:styleId="Hyperlink">
    <w:name w:val="Hyperlink"/>
    <w:basedOn w:val="DefaultParagraphFont"/>
    <w:uiPriority w:val="99"/>
    <w:unhideWhenUsed/>
    <w:rsid w:val="009C53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3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3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C535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C535A"/>
    <w:rPr>
      <w:color w:val="808080"/>
    </w:rPr>
  </w:style>
  <w:style w:type="character" w:styleId="Emphasis">
    <w:name w:val="Emphasis"/>
    <w:basedOn w:val="DefaultParagraphFont"/>
    <w:uiPriority w:val="20"/>
    <w:qFormat/>
    <w:rsid w:val="009C535A"/>
    <w:rPr>
      <w:i/>
      <w:iCs/>
    </w:rPr>
  </w:style>
  <w:style w:type="character" w:styleId="Hyperlink">
    <w:name w:val="Hyperlink"/>
    <w:basedOn w:val="DefaultParagraphFont"/>
    <w:uiPriority w:val="99"/>
    <w:unhideWhenUsed/>
    <w:rsid w:val="009C53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3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g\Documents\02%20All%20OPI\16%20Blessings%20Rituals%20and%20Invocations\BlessingRequest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A04B5B846D84B92B427F1067F00A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ED128-F227-44BA-934B-FEEE1A295058}"/>
      </w:docPartPr>
      <w:docPartBody>
        <w:p w:rsidR="004C0D4C" w:rsidRDefault="00A14F9D">
          <w:pPr>
            <w:pStyle w:val="3A04B5B846D84B92B427F1067F00AFF3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86C2A56054294437BF022E0CE3D3D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99FE4-6595-413A-AF02-96567137BD1A}"/>
      </w:docPartPr>
      <w:docPartBody>
        <w:p w:rsidR="004C0D4C" w:rsidRDefault="00A14F9D">
          <w:pPr>
            <w:pStyle w:val="86C2A56054294437BF022E0CE3D3DA32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F2C475B7FDFD4B3BBA6F36F3CD603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805B5-E925-45D6-AC88-A7F502E5B302}"/>
      </w:docPartPr>
      <w:docPartBody>
        <w:p w:rsidR="004C0D4C" w:rsidRDefault="00A14F9D">
          <w:pPr>
            <w:pStyle w:val="F2C475B7FDFD4B3BBA6F36F3CD603CA4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B9CC7B9F5AB7449FB07A4738490EE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C2684-2944-4CC7-A9BE-6B2BDC453651}"/>
      </w:docPartPr>
      <w:docPartBody>
        <w:p w:rsidR="004C0D4C" w:rsidRDefault="00A14F9D">
          <w:pPr>
            <w:pStyle w:val="B9CC7B9F5AB7449FB07A4738490EEBEC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8B4982CBD6814EA396CF5D68F5770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A5B77-41AA-4930-9ADF-8DDBE2C325B4}"/>
      </w:docPartPr>
      <w:docPartBody>
        <w:p w:rsidR="004C0D4C" w:rsidRDefault="00A14F9D">
          <w:pPr>
            <w:pStyle w:val="8B4982CBD6814EA396CF5D68F5770651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7D38404FE087479F9A1290142A6CC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26F08-55BF-49A6-A94D-2C5A3BB73C01}"/>
      </w:docPartPr>
      <w:docPartBody>
        <w:p w:rsidR="004C0D4C" w:rsidRDefault="00A14F9D">
          <w:pPr>
            <w:pStyle w:val="7D38404FE087479F9A1290142A6CCA4F"/>
          </w:pPr>
          <w:r w:rsidRPr="006F60FC">
            <w:rPr>
              <w:rStyle w:val="PlaceholderText"/>
            </w:rPr>
            <w:t>Click here to enter a date.</w:t>
          </w:r>
        </w:p>
      </w:docPartBody>
    </w:docPart>
    <w:docPart>
      <w:docPartPr>
        <w:name w:val="92FCAF05FECE4B5CAFD4AEC9F4DBF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27B8E-09A7-4DEB-9477-D494191254E9}"/>
      </w:docPartPr>
      <w:docPartBody>
        <w:p w:rsidR="004C0D4C" w:rsidRDefault="00A14F9D">
          <w:pPr>
            <w:pStyle w:val="92FCAF05FECE4B5CAFD4AEC9F4DBFEFA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0451572B90F3437F9A0BFE59B1166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A0B09-3C88-4940-B413-A75066DD51B7}"/>
      </w:docPartPr>
      <w:docPartBody>
        <w:p w:rsidR="004C0D4C" w:rsidRDefault="00A14F9D">
          <w:pPr>
            <w:pStyle w:val="0451572B90F3437F9A0BFE59B1166190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30B74DDDDC7E4E38AEFD44F1387F2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71583-78E0-42E6-89FF-AE8F0A3836B5}"/>
      </w:docPartPr>
      <w:docPartBody>
        <w:p w:rsidR="004C0D4C" w:rsidRDefault="00A14F9D">
          <w:pPr>
            <w:pStyle w:val="30B74DDDDC7E4E38AEFD44F1387F26BF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2F72122D4D804FF58AA3010831304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47A25-CD3B-4335-97AD-6B6C01BE6A2D}"/>
      </w:docPartPr>
      <w:docPartBody>
        <w:p w:rsidR="004C0D4C" w:rsidRDefault="00A14F9D">
          <w:pPr>
            <w:pStyle w:val="2F72122D4D804FF58AA3010831304225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CC28D521BFCA44938EB8E625C9C44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6FFB8-0316-44DD-A6E7-320815BA7419}"/>
      </w:docPartPr>
      <w:docPartBody>
        <w:p w:rsidR="004C0D4C" w:rsidRDefault="00A14F9D">
          <w:pPr>
            <w:pStyle w:val="CC28D521BFCA44938EB8E625C9C44106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1654C67CC9934C6380722453B280F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4486B-305B-4297-AFF8-F4782A823EAA}"/>
      </w:docPartPr>
      <w:docPartBody>
        <w:p w:rsidR="004C0D4C" w:rsidRDefault="00A14F9D">
          <w:pPr>
            <w:pStyle w:val="1654C67CC9934C6380722453B280FC5E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5D28C834D3824C2295472D2658AFD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5F0B9-16B0-488B-94B3-5C72003842CD}"/>
      </w:docPartPr>
      <w:docPartBody>
        <w:p w:rsidR="004C0D4C" w:rsidRDefault="00A14F9D">
          <w:pPr>
            <w:pStyle w:val="5D28C834D3824C2295472D2658AFDC96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92E2FA9EBEC245B28B16E9DA6D49E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39D21-0C72-402E-8EA3-D55C33A105A5}"/>
      </w:docPartPr>
      <w:docPartBody>
        <w:p w:rsidR="004C0D4C" w:rsidRDefault="00A14F9D">
          <w:pPr>
            <w:pStyle w:val="92E2FA9EBEC245B28B16E9DA6D49E796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3465AFDD68F54B1BBD5F2FDB3343D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F2D01-D7A4-4E25-899A-1F4DBE12ABF2}"/>
      </w:docPartPr>
      <w:docPartBody>
        <w:p w:rsidR="004C0D4C" w:rsidRDefault="00A14F9D">
          <w:pPr>
            <w:pStyle w:val="3465AFDD68F54B1BBD5F2FDB3343D2C5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62011623DBFF4EB8AC9BA56C4E1F7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B49D6-DCCA-4339-A65B-B56EF17DD6CF}"/>
      </w:docPartPr>
      <w:docPartBody>
        <w:p w:rsidR="004C0D4C" w:rsidRDefault="00A14F9D">
          <w:pPr>
            <w:pStyle w:val="62011623DBFF4EB8AC9BA56C4E1F7194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8B1CD91345AA45B99E58BDD241BB7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8A249-9CF3-4A75-8C35-27EF8A29FD73}"/>
      </w:docPartPr>
      <w:docPartBody>
        <w:p w:rsidR="004C0D4C" w:rsidRDefault="00A14F9D">
          <w:pPr>
            <w:pStyle w:val="8B1CD91345AA45B99E58BDD241BB7E8D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FB3FBF0EE9B74FD18D7D6BACC846F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4E422-D162-4DEB-AF3D-63EAE48EE8DF}"/>
      </w:docPartPr>
      <w:docPartBody>
        <w:p w:rsidR="004C0D4C" w:rsidRDefault="00A14F9D">
          <w:pPr>
            <w:pStyle w:val="FB3FBF0EE9B74FD18D7D6BACC846F723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5288090F3A234344B082913B96D8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EC688-EB89-4E9F-8497-7F3BBA52B01F}"/>
      </w:docPartPr>
      <w:docPartBody>
        <w:p w:rsidR="004C0D4C" w:rsidRDefault="00A14F9D">
          <w:pPr>
            <w:pStyle w:val="5288090F3A234344B082913B96D80AD6"/>
          </w:pPr>
          <w:r w:rsidRPr="006F60FC">
            <w:rPr>
              <w:rStyle w:val="PlaceholderText"/>
            </w:rPr>
            <w:t>Click here to enter text.</w:t>
          </w:r>
        </w:p>
      </w:docPartBody>
    </w:docPart>
    <w:docPart>
      <w:docPartPr>
        <w:name w:val="F91777714D644BCF9EC08E8068576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CF69-32C4-4A85-A778-6D23ED7CF9B8}"/>
      </w:docPartPr>
      <w:docPartBody>
        <w:p w:rsidR="00FE672E" w:rsidRDefault="003E5066" w:rsidP="003E5066">
          <w:pPr>
            <w:pStyle w:val="F91777714D644BCF9EC08E80685762C0"/>
          </w:pPr>
          <w:r w:rsidRPr="006F60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9D"/>
    <w:rsid w:val="003E5066"/>
    <w:rsid w:val="004C0D4C"/>
    <w:rsid w:val="00A14F9D"/>
    <w:rsid w:val="00A80CAF"/>
    <w:rsid w:val="00B35E02"/>
    <w:rsid w:val="00E3746E"/>
    <w:rsid w:val="00FE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5066"/>
    <w:rPr>
      <w:color w:val="808080"/>
    </w:rPr>
  </w:style>
  <w:style w:type="paragraph" w:customStyle="1" w:styleId="39428C76884E4CA09013F0ED0697EA8A">
    <w:name w:val="39428C76884E4CA09013F0ED0697EA8A"/>
  </w:style>
  <w:style w:type="paragraph" w:customStyle="1" w:styleId="3A04B5B846D84B92B427F1067F00AFF3">
    <w:name w:val="3A04B5B846D84B92B427F1067F00AFF3"/>
  </w:style>
  <w:style w:type="paragraph" w:customStyle="1" w:styleId="86C2A56054294437BF022E0CE3D3DA32">
    <w:name w:val="86C2A56054294437BF022E0CE3D3DA32"/>
  </w:style>
  <w:style w:type="paragraph" w:customStyle="1" w:styleId="F2C475B7FDFD4B3BBA6F36F3CD603CA4">
    <w:name w:val="F2C475B7FDFD4B3BBA6F36F3CD603CA4"/>
  </w:style>
  <w:style w:type="paragraph" w:customStyle="1" w:styleId="B9CC7B9F5AB7449FB07A4738490EEBEC">
    <w:name w:val="B9CC7B9F5AB7449FB07A4738490EEBEC"/>
  </w:style>
  <w:style w:type="paragraph" w:customStyle="1" w:styleId="8B4982CBD6814EA396CF5D68F5770651">
    <w:name w:val="8B4982CBD6814EA396CF5D68F5770651"/>
  </w:style>
  <w:style w:type="paragraph" w:customStyle="1" w:styleId="7D38404FE087479F9A1290142A6CCA4F">
    <w:name w:val="7D38404FE087479F9A1290142A6CCA4F"/>
  </w:style>
  <w:style w:type="paragraph" w:customStyle="1" w:styleId="92FCAF05FECE4B5CAFD4AEC9F4DBFEFA">
    <w:name w:val="92FCAF05FECE4B5CAFD4AEC9F4DBFEFA"/>
  </w:style>
  <w:style w:type="paragraph" w:customStyle="1" w:styleId="0451572B90F3437F9A0BFE59B1166190">
    <w:name w:val="0451572B90F3437F9A0BFE59B1166190"/>
  </w:style>
  <w:style w:type="paragraph" w:customStyle="1" w:styleId="30B74DDDDC7E4E38AEFD44F1387F26BF">
    <w:name w:val="30B74DDDDC7E4E38AEFD44F1387F26BF"/>
  </w:style>
  <w:style w:type="paragraph" w:customStyle="1" w:styleId="2F72122D4D804FF58AA3010831304225">
    <w:name w:val="2F72122D4D804FF58AA3010831304225"/>
  </w:style>
  <w:style w:type="paragraph" w:customStyle="1" w:styleId="CC28D521BFCA44938EB8E625C9C44106">
    <w:name w:val="CC28D521BFCA44938EB8E625C9C44106"/>
  </w:style>
  <w:style w:type="paragraph" w:customStyle="1" w:styleId="1654C67CC9934C6380722453B280FC5E">
    <w:name w:val="1654C67CC9934C6380722453B280FC5E"/>
  </w:style>
  <w:style w:type="paragraph" w:customStyle="1" w:styleId="5D28C834D3824C2295472D2658AFDC96">
    <w:name w:val="5D28C834D3824C2295472D2658AFDC96"/>
  </w:style>
  <w:style w:type="paragraph" w:customStyle="1" w:styleId="92E2FA9EBEC245B28B16E9DA6D49E796">
    <w:name w:val="92E2FA9EBEC245B28B16E9DA6D49E796"/>
  </w:style>
  <w:style w:type="paragraph" w:customStyle="1" w:styleId="3465AFDD68F54B1BBD5F2FDB3343D2C5">
    <w:name w:val="3465AFDD68F54B1BBD5F2FDB3343D2C5"/>
  </w:style>
  <w:style w:type="paragraph" w:customStyle="1" w:styleId="62011623DBFF4EB8AC9BA56C4E1F7194">
    <w:name w:val="62011623DBFF4EB8AC9BA56C4E1F7194"/>
  </w:style>
  <w:style w:type="paragraph" w:customStyle="1" w:styleId="8B1CD91345AA45B99E58BDD241BB7E8D">
    <w:name w:val="8B1CD91345AA45B99E58BDD241BB7E8D"/>
  </w:style>
  <w:style w:type="paragraph" w:customStyle="1" w:styleId="FB3FBF0EE9B74FD18D7D6BACC846F723">
    <w:name w:val="FB3FBF0EE9B74FD18D7D6BACC846F723"/>
  </w:style>
  <w:style w:type="paragraph" w:customStyle="1" w:styleId="5288090F3A234344B082913B96D80AD6">
    <w:name w:val="5288090F3A234344B082913B96D80AD6"/>
  </w:style>
  <w:style w:type="paragraph" w:customStyle="1" w:styleId="F91777714D644BCF9EC08E80685762C0">
    <w:name w:val="F91777714D644BCF9EC08E80685762C0"/>
    <w:rsid w:val="003E506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5066"/>
    <w:rPr>
      <w:color w:val="808080"/>
    </w:rPr>
  </w:style>
  <w:style w:type="paragraph" w:customStyle="1" w:styleId="39428C76884E4CA09013F0ED0697EA8A">
    <w:name w:val="39428C76884E4CA09013F0ED0697EA8A"/>
  </w:style>
  <w:style w:type="paragraph" w:customStyle="1" w:styleId="3A04B5B846D84B92B427F1067F00AFF3">
    <w:name w:val="3A04B5B846D84B92B427F1067F00AFF3"/>
  </w:style>
  <w:style w:type="paragraph" w:customStyle="1" w:styleId="86C2A56054294437BF022E0CE3D3DA32">
    <w:name w:val="86C2A56054294437BF022E0CE3D3DA32"/>
  </w:style>
  <w:style w:type="paragraph" w:customStyle="1" w:styleId="F2C475B7FDFD4B3BBA6F36F3CD603CA4">
    <w:name w:val="F2C475B7FDFD4B3BBA6F36F3CD603CA4"/>
  </w:style>
  <w:style w:type="paragraph" w:customStyle="1" w:styleId="B9CC7B9F5AB7449FB07A4738490EEBEC">
    <w:name w:val="B9CC7B9F5AB7449FB07A4738490EEBEC"/>
  </w:style>
  <w:style w:type="paragraph" w:customStyle="1" w:styleId="8B4982CBD6814EA396CF5D68F5770651">
    <w:name w:val="8B4982CBD6814EA396CF5D68F5770651"/>
  </w:style>
  <w:style w:type="paragraph" w:customStyle="1" w:styleId="7D38404FE087479F9A1290142A6CCA4F">
    <w:name w:val="7D38404FE087479F9A1290142A6CCA4F"/>
  </w:style>
  <w:style w:type="paragraph" w:customStyle="1" w:styleId="92FCAF05FECE4B5CAFD4AEC9F4DBFEFA">
    <w:name w:val="92FCAF05FECE4B5CAFD4AEC9F4DBFEFA"/>
  </w:style>
  <w:style w:type="paragraph" w:customStyle="1" w:styleId="0451572B90F3437F9A0BFE59B1166190">
    <w:name w:val="0451572B90F3437F9A0BFE59B1166190"/>
  </w:style>
  <w:style w:type="paragraph" w:customStyle="1" w:styleId="30B74DDDDC7E4E38AEFD44F1387F26BF">
    <w:name w:val="30B74DDDDC7E4E38AEFD44F1387F26BF"/>
  </w:style>
  <w:style w:type="paragraph" w:customStyle="1" w:styleId="2F72122D4D804FF58AA3010831304225">
    <w:name w:val="2F72122D4D804FF58AA3010831304225"/>
  </w:style>
  <w:style w:type="paragraph" w:customStyle="1" w:styleId="CC28D521BFCA44938EB8E625C9C44106">
    <w:name w:val="CC28D521BFCA44938EB8E625C9C44106"/>
  </w:style>
  <w:style w:type="paragraph" w:customStyle="1" w:styleId="1654C67CC9934C6380722453B280FC5E">
    <w:name w:val="1654C67CC9934C6380722453B280FC5E"/>
  </w:style>
  <w:style w:type="paragraph" w:customStyle="1" w:styleId="5D28C834D3824C2295472D2658AFDC96">
    <w:name w:val="5D28C834D3824C2295472D2658AFDC96"/>
  </w:style>
  <w:style w:type="paragraph" w:customStyle="1" w:styleId="92E2FA9EBEC245B28B16E9DA6D49E796">
    <w:name w:val="92E2FA9EBEC245B28B16E9DA6D49E796"/>
  </w:style>
  <w:style w:type="paragraph" w:customStyle="1" w:styleId="3465AFDD68F54B1BBD5F2FDB3343D2C5">
    <w:name w:val="3465AFDD68F54B1BBD5F2FDB3343D2C5"/>
  </w:style>
  <w:style w:type="paragraph" w:customStyle="1" w:styleId="62011623DBFF4EB8AC9BA56C4E1F7194">
    <w:name w:val="62011623DBFF4EB8AC9BA56C4E1F7194"/>
  </w:style>
  <w:style w:type="paragraph" w:customStyle="1" w:styleId="8B1CD91345AA45B99E58BDD241BB7E8D">
    <w:name w:val="8B1CD91345AA45B99E58BDD241BB7E8D"/>
  </w:style>
  <w:style w:type="paragraph" w:customStyle="1" w:styleId="FB3FBF0EE9B74FD18D7D6BACC846F723">
    <w:name w:val="FB3FBF0EE9B74FD18D7D6BACC846F723"/>
  </w:style>
  <w:style w:type="paragraph" w:customStyle="1" w:styleId="5288090F3A234344B082913B96D80AD6">
    <w:name w:val="5288090F3A234344B082913B96D80AD6"/>
  </w:style>
  <w:style w:type="paragraph" w:customStyle="1" w:styleId="F91777714D644BCF9EC08E80685762C0">
    <w:name w:val="F91777714D644BCF9EC08E80685762C0"/>
    <w:rsid w:val="003E50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BlessingRequestForm.dotx</Template>
  <TotalTime>85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Order of Perpetual Indulgence - Sydney House</dc:creator>
  <cp:revision>11</cp:revision>
  <dcterms:created xsi:type="dcterms:W3CDTF">2026-02-17T20:43:00Z</dcterms:created>
  <dcterms:modified xsi:type="dcterms:W3CDTF">2026-02-18T02:43:00Z</dcterms:modified>
</cp:coreProperties>
</file>